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6708A" w:rsidRDefault="00A07A47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-186196</wp:posOffset>
                </wp:positionV>
                <wp:extent cx="1862455" cy="518937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455" cy="518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0AF5" w:rsidRPr="00D4404F" w:rsidRDefault="006E0AF5" w:rsidP="00F2352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0000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D4404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Pr="00D4404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FF0000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D4404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0000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</w:p>
                          <w:bookmarkEnd w:id="0"/>
                          <w:p w:rsidR="006E0AF5" w:rsidRDefault="006E0A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-19.1pt;margin-top:-14.65pt;width:146.65pt;height:40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" filled="f" stroked="f" strokeweight=".5pt">
                <v:textbox>
                  <w:txbxContent>
                    <w:p w:rsidR="006E0AF5" w:rsidRPr="00D4404F" w:rsidRDefault="006E0AF5" w:rsidP="00F2352F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color w:val="FF0000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D4404F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Pr="00D4404F">
                        <w:rPr>
                          <w:rFonts w:ascii="HGS創英角ｺﾞｼｯｸUB" w:eastAsia="HGS創英角ｺﾞｼｯｸUB" w:hAnsi="HGS創英角ｺﾞｼｯｸUB"/>
                          <w:b/>
                          <w:color w:val="FF0000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D4404F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0000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回</w:t>
                      </w:r>
                    </w:p>
                    <w:bookmarkEnd w:id="1"/>
                    <w:p w:rsidR="006E0AF5" w:rsidRDefault="006E0AF5"/>
                  </w:txbxContent>
                </v:textbox>
              </v:shape>
            </w:pict>
          </mc:Fallback>
        </mc:AlternateContent>
      </w:r>
      <w:r w:rsidR="00060C7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219921</wp:posOffset>
                </wp:positionV>
                <wp:extent cx="6745464" cy="3253316"/>
                <wp:effectExtent l="0" t="0" r="17780" b="2349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5464" cy="325331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E0AF5" w:rsidRPr="004264B7" w:rsidRDefault="006E0AF5" w:rsidP="00F2352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4264B7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72"/>
                                <w:szCs w:val="72"/>
                              </w:rPr>
                              <w:t>大学生ボランティア</w:t>
                            </w:r>
                          </w:p>
                          <w:p w:rsidR="006E0AF5" w:rsidRPr="004264B7" w:rsidRDefault="006E0AF5" w:rsidP="00F2352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4264B7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72"/>
                                <w:szCs w:val="72"/>
                              </w:rPr>
                              <w:t>活動</w:t>
                            </w:r>
                            <w:r w:rsidRPr="004264B7">
                              <w:rPr>
                                <w:rFonts w:ascii="HGS創英角ｺﾞｼｯｸUB" w:eastAsia="HGS創英角ｺﾞｼｯｸUB" w:hAnsi="HGS創英角ｺﾞｼｯｸUB"/>
                                <w:color w:val="00B050"/>
                                <w:sz w:val="72"/>
                                <w:szCs w:val="72"/>
                              </w:rPr>
                              <w:t>展＆</w:t>
                            </w:r>
                            <w:r w:rsidRPr="004264B7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72"/>
                                <w:szCs w:val="72"/>
                              </w:rPr>
                              <w:t>イベント</w:t>
                            </w:r>
                          </w:p>
                          <w:p w:rsidR="006E0AF5" w:rsidRPr="004264B7" w:rsidRDefault="006E0AF5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4264B7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32"/>
                                <w:szCs w:val="32"/>
                              </w:rPr>
                              <w:t>被災地と多摩地域の架け橋　～私たちが届けたい想い～</w:t>
                            </w:r>
                          </w:p>
                          <w:p w:rsidR="006E0AF5" w:rsidRPr="00A42B63" w:rsidRDefault="006E0AF5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  <w:szCs w:val="48"/>
                              </w:rPr>
                              <w:t>期間：２０１８</w:t>
                            </w:r>
                            <w:r w:rsidRPr="000319F4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  <w:szCs w:val="40"/>
                              </w:rPr>
                              <w:t>年</w:t>
                            </w:r>
                            <w:r w:rsidRPr="00A42B63"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  <w:szCs w:val="48"/>
                              </w:rPr>
                              <w:t>２</w:t>
                            </w:r>
                            <w:r w:rsidRPr="000319F4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  <w:szCs w:val="40"/>
                              </w:rPr>
                              <w:t>月</w:t>
                            </w:r>
                            <w:r w:rsidRPr="00A42B63"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  <w:szCs w:val="48"/>
                              </w:rPr>
                              <w:t>１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  <w:szCs w:val="48"/>
                              </w:rPr>
                              <w:t>７</w:t>
                            </w:r>
                            <w:r w:rsidRPr="000319F4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  <w:szCs w:val="40"/>
                              </w:rPr>
                              <w:t>日(土)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  <w:szCs w:val="48"/>
                              </w:rPr>
                              <w:t>～１８</w:t>
                            </w:r>
                            <w:r w:rsidRPr="000319F4">
                              <w:rPr>
                                <w:rFonts w:ascii="HGS創英角ｺﾞｼｯｸUB" w:eastAsia="HGS創英角ｺﾞｼｯｸUB" w:hAnsi="HGS創英角ｺﾞｼｯｸUB" w:hint="eastAsia"/>
                                <w:sz w:val="40"/>
                                <w:szCs w:val="40"/>
                              </w:rPr>
                              <w:t>日(日)</w:t>
                            </w:r>
                          </w:p>
                          <w:p w:rsidR="006E0AF5" w:rsidRPr="00A42B63" w:rsidRDefault="006E0AF5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  <w:szCs w:val="48"/>
                              </w:rPr>
                              <w:t>場所：</w:t>
                            </w:r>
                            <w:r w:rsidRPr="00A42B63"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  <w:szCs w:val="48"/>
                              </w:rPr>
                              <w:t>イオンモール多摩平の森</w:t>
                            </w:r>
                            <w:r w:rsidRPr="00970A8B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970A8B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JR豊田駅から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徒歩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2分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-22.65pt;margin-top:17.3pt;width:531.15pt;height:25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" filled="f" strokecolor="white [3212]" strokeweight=".5pt">
                <v:textbox>
                  <w:txbxContent>
                    <w:p w:rsidR="006E0AF5" w:rsidRPr="004264B7" w:rsidRDefault="006E0AF5" w:rsidP="00F2352F">
                      <w:pPr>
                        <w:rPr>
                          <w:rFonts w:ascii="HGS創英角ｺﾞｼｯｸUB" w:eastAsia="HGS創英角ｺﾞｼｯｸUB" w:hAnsi="HGS創英角ｺﾞｼｯｸUB"/>
                          <w:color w:val="00B050"/>
                          <w:sz w:val="72"/>
                          <w:szCs w:val="72"/>
                        </w:rPr>
                      </w:pPr>
                      <w:r w:rsidRPr="004264B7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72"/>
                          <w:szCs w:val="72"/>
                        </w:rPr>
                        <w:t>大学生ボランティア</w:t>
                      </w:r>
                    </w:p>
                    <w:p w:rsidR="006E0AF5" w:rsidRPr="004264B7" w:rsidRDefault="006E0AF5" w:rsidP="00F2352F">
                      <w:pPr>
                        <w:rPr>
                          <w:rFonts w:ascii="HGS創英角ｺﾞｼｯｸUB" w:eastAsia="HGS創英角ｺﾞｼｯｸUB" w:hAnsi="HGS創英角ｺﾞｼｯｸUB"/>
                          <w:color w:val="00B050"/>
                          <w:sz w:val="72"/>
                          <w:szCs w:val="72"/>
                        </w:rPr>
                      </w:pPr>
                      <w:r w:rsidRPr="004264B7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72"/>
                          <w:szCs w:val="72"/>
                        </w:rPr>
                        <w:t>活動</w:t>
                      </w:r>
                      <w:r w:rsidRPr="004264B7">
                        <w:rPr>
                          <w:rFonts w:ascii="HGS創英角ｺﾞｼｯｸUB" w:eastAsia="HGS創英角ｺﾞｼｯｸUB" w:hAnsi="HGS創英角ｺﾞｼｯｸUB"/>
                          <w:color w:val="00B050"/>
                          <w:sz w:val="72"/>
                          <w:szCs w:val="72"/>
                        </w:rPr>
                        <w:t>展＆</w:t>
                      </w:r>
                      <w:r w:rsidRPr="004264B7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72"/>
                          <w:szCs w:val="72"/>
                        </w:rPr>
                        <w:t>イベント</w:t>
                      </w:r>
                    </w:p>
                    <w:p w:rsidR="006E0AF5" w:rsidRPr="004264B7" w:rsidRDefault="006E0AF5">
                      <w:pPr>
                        <w:rPr>
                          <w:rFonts w:ascii="HGS創英角ｺﾞｼｯｸUB" w:eastAsia="HGS創英角ｺﾞｼｯｸUB" w:hAnsi="HGS創英角ｺﾞｼｯｸUB"/>
                          <w:color w:val="00B050"/>
                          <w:sz w:val="32"/>
                          <w:szCs w:val="32"/>
                        </w:rPr>
                      </w:pPr>
                      <w:r w:rsidRPr="004264B7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32"/>
                          <w:szCs w:val="32"/>
                        </w:rPr>
                        <w:t>被災地と多摩地域の架け橋　～私たちが届けたい想い～</w:t>
                      </w:r>
                    </w:p>
                    <w:p w:rsidR="006E0AF5" w:rsidRPr="00A42B63" w:rsidRDefault="006E0AF5">
                      <w:pPr>
                        <w:rPr>
                          <w:rFonts w:ascii="HGS創英角ｺﾞｼｯｸUB" w:eastAsia="HGS創英角ｺﾞｼｯｸUB" w:hAnsi="HGS創英角ｺﾞｼｯｸUB"/>
                          <w:sz w:val="48"/>
                          <w:szCs w:val="4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  <w:szCs w:val="48"/>
                        </w:rPr>
                        <w:t>期間：２０１８</w:t>
                      </w:r>
                      <w:r w:rsidRPr="000319F4">
                        <w:rPr>
                          <w:rFonts w:ascii="HGS創英角ｺﾞｼｯｸUB" w:eastAsia="HGS創英角ｺﾞｼｯｸUB" w:hAnsi="HGS創英角ｺﾞｼｯｸUB" w:hint="eastAsia"/>
                          <w:sz w:val="40"/>
                          <w:szCs w:val="40"/>
                        </w:rPr>
                        <w:t>年</w:t>
                      </w:r>
                      <w:r w:rsidRPr="00A42B63"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  <w:szCs w:val="48"/>
                        </w:rPr>
                        <w:t>２</w:t>
                      </w:r>
                      <w:r w:rsidRPr="000319F4">
                        <w:rPr>
                          <w:rFonts w:ascii="HGS創英角ｺﾞｼｯｸUB" w:eastAsia="HGS創英角ｺﾞｼｯｸUB" w:hAnsi="HGS創英角ｺﾞｼｯｸUB" w:hint="eastAsia"/>
                          <w:sz w:val="40"/>
                          <w:szCs w:val="40"/>
                        </w:rPr>
                        <w:t>月</w:t>
                      </w:r>
                      <w:r w:rsidRPr="00A42B63"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  <w:szCs w:val="48"/>
                        </w:rPr>
                        <w:t>１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  <w:szCs w:val="48"/>
                        </w:rPr>
                        <w:t>７</w:t>
                      </w:r>
                      <w:r w:rsidRPr="000319F4">
                        <w:rPr>
                          <w:rFonts w:ascii="HGS創英角ｺﾞｼｯｸUB" w:eastAsia="HGS創英角ｺﾞｼｯｸUB" w:hAnsi="HGS創英角ｺﾞｼｯｸUB" w:hint="eastAsia"/>
                          <w:sz w:val="40"/>
                          <w:szCs w:val="40"/>
                        </w:rPr>
                        <w:t>日(土)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  <w:szCs w:val="48"/>
                        </w:rPr>
                        <w:t>～１８</w:t>
                      </w:r>
                      <w:r w:rsidRPr="000319F4">
                        <w:rPr>
                          <w:rFonts w:ascii="HGS創英角ｺﾞｼｯｸUB" w:eastAsia="HGS創英角ｺﾞｼｯｸUB" w:hAnsi="HGS創英角ｺﾞｼｯｸUB" w:hint="eastAsia"/>
                          <w:sz w:val="40"/>
                          <w:szCs w:val="40"/>
                        </w:rPr>
                        <w:t>日(日)</w:t>
                      </w:r>
                    </w:p>
                    <w:p w:rsidR="006E0AF5" w:rsidRPr="00A42B63" w:rsidRDefault="006E0AF5">
                      <w:pPr>
                        <w:rPr>
                          <w:rFonts w:ascii="HGS創英角ｺﾞｼｯｸUB" w:eastAsia="HGS創英角ｺﾞｼｯｸUB" w:hAnsi="HGS創英角ｺﾞｼｯｸUB"/>
                          <w:sz w:val="48"/>
                          <w:szCs w:val="4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  <w:szCs w:val="48"/>
                        </w:rPr>
                        <w:t>場所：</w:t>
                      </w:r>
                      <w:r w:rsidRPr="00A42B63"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  <w:szCs w:val="48"/>
                        </w:rPr>
                        <w:t>イオンモール多摩平の森</w:t>
                      </w:r>
                      <w:r w:rsidRPr="00970A8B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（</w:t>
                      </w:r>
                      <w:r w:rsidRPr="00970A8B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JR豊田駅から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徒歩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2分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8006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5074356</wp:posOffset>
                </wp:positionH>
                <wp:positionV relativeFrom="paragraph">
                  <wp:posOffset>-265289</wp:posOffset>
                </wp:positionV>
                <wp:extent cx="1835150" cy="2144889"/>
                <wp:effectExtent l="0" t="0" r="12700" b="2730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2144889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6E0AF5" w:rsidRPr="0086153D" w:rsidRDefault="006E0AF5" w:rsidP="0086153D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86153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  <w:t>＜参加大学＞</w:t>
                            </w:r>
                          </w:p>
                          <w:p w:rsidR="006E0AF5" w:rsidRPr="0086153D" w:rsidRDefault="006E0AF5" w:rsidP="0086153D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86153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  <w:t>中央大学</w:t>
                            </w:r>
                            <w:r w:rsidRPr="0086153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、</w:t>
                            </w:r>
                            <w:r w:rsidRPr="0086153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  <w:t>明星大学</w:t>
                            </w:r>
                          </w:p>
                          <w:p w:rsidR="006E0AF5" w:rsidRPr="0086153D" w:rsidRDefault="006E0AF5" w:rsidP="0086153D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86153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  <w:t>法政大学</w:t>
                            </w:r>
                            <w:r w:rsidRPr="0086153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、</w:t>
                            </w:r>
                            <w:r w:rsidRPr="0086153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  <w:t>実践女子大学</w:t>
                            </w:r>
                          </w:p>
                          <w:p w:rsidR="006E0AF5" w:rsidRPr="0086153D" w:rsidRDefault="006E0AF5" w:rsidP="0086153D">
                            <w:pPr>
                              <w:wordWrap w:val="0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153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  <w:t>東京薬科大学</w:t>
                            </w:r>
                            <w:r w:rsidRPr="0086153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、</w:t>
                            </w:r>
                            <w:r w:rsidRPr="0086153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  <w:t>首都大学東京</w:t>
                            </w:r>
                          </w:p>
                          <w:p w:rsidR="006E0AF5" w:rsidRPr="0086153D" w:rsidRDefault="006E0AF5" w:rsidP="0086153D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153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＜協力＞</w:t>
                            </w:r>
                          </w:p>
                          <w:p w:rsidR="006E0AF5" w:rsidRPr="0086153D" w:rsidRDefault="006E0AF5" w:rsidP="0086153D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153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日野市地域協働課</w:t>
                            </w:r>
                          </w:p>
                          <w:p w:rsidR="006E0AF5" w:rsidRDefault="006E0AF5" w:rsidP="0086153D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153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日野市ボランティア</w:t>
                            </w:r>
                            <w:r w:rsidRPr="0086153D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0"/>
                                <w:szCs w:val="20"/>
                              </w:rPr>
                              <w:t>・センタ</w:t>
                            </w:r>
                            <w:r w:rsidRPr="0086153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ー</w:t>
                            </w:r>
                          </w:p>
                          <w:p w:rsidR="006E0AF5" w:rsidRDefault="006E0AF5" w:rsidP="0086153D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八王子市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0"/>
                                <w:szCs w:val="20"/>
                              </w:rPr>
                              <w:t>ボランティアセンター</w:t>
                            </w:r>
                          </w:p>
                          <w:p w:rsidR="006E0AF5" w:rsidRPr="0086153D" w:rsidRDefault="006E0AF5" w:rsidP="0086153D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＜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0"/>
                                <w:szCs w:val="20"/>
                              </w:rPr>
                              <w:t>後援＞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0"/>
                                <w:szCs w:val="20"/>
                              </w:rPr>
                              <w:t>日野市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8" type="#_x0000_t202" style="position:absolute;left:0;text-align:left;margin-left:399.55pt;margin-top:-20.9pt;width:144.5pt;height:16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" fillcolor="#00b050" strokecolor="#00b050" strokeweight=".5pt">
                <v:textbox>
                  <w:txbxContent>
                    <w:p w:rsidR="006E0AF5" w:rsidRPr="0086153D" w:rsidRDefault="006E0AF5" w:rsidP="0086153D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</w:pPr>
                      <w:r w:rsidRPr="0086153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>＜参加大学＞</w:t>
                      </w:r>
                    </w:p>
                    <w:p w:rsidR="006E0AF5" w:rsidRPr="0086153D" w:rsidRDefault="006E0AF5" w:rsidP="0086153D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</w:pPr>
                      <w:r w:rsidRPr="0086153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>中央大学</w:t>
                      </w:r>
                      <w:r w:rsidRPr="0086153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</w:rPr>
                        <w:t>、</w:t>
                      </w:r>
                      <w:r w:rsidRPr="0086153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>明星大学</w:t>
                      </w:r>
                    </w:p>
                    <w:p w:rsidR="006E0AF5" w:rsidRPr="0086153D" w:rsidRDefault="006E0AF5" w:rsidP="0086153D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</w:pPr>
                      <w:r w:rsidRPr="0086153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>法政大学</w:t>
                      </w:r>
                      <w:r w:rsidRPr="0086153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</w:rPr>
                        <w:t>、</w:t>
                      </w:r>
                      <w:r w:rsidRPr="0086153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>実践女子大学</w:t>
                      </w:r>
                    </w:p>
                    <w:p w:rsidR="006E0AF5" w:rsidRPr="0086153D" w:rsidRDefault="006E0AF5" w:rsidP="0086153D">
                      <w:pPr>
                        <w:wordWrap w:val="0"/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6153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>東京薬科大学</w:t>
                      </w:r>
                      <w:r w:rsidRPr="0086153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</w:rPr>
                        <w:t>、</w:t>
                      </w:r>
                      <w:r w:rsidRPr="0086153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>首都大学東京</w:t>
                      </w:r>
                    </w:p>
                    <w:p w:rsidR="006E0AF5" w:rsidRPr="0086153D" w:rsidRDefault="006E0AF5" w:rsidP="0086153D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6153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</w:rPr>
                        <w:t>＜協力＞</w:t>
                      </w:r>
                    </w:p>
                    <w:p w:rsidR="006E0AF5" w:rsidRPr="0086153D" w:rsidRDefault="006E0AF5" w:rsidP="0086153D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6153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</w:rPr>
                        <w:t>日野市地域協働課</w:t>
                      </w:r>
                    </w:p>
                    <w:p w:rsidR="006E0AF5" w:rsidRDefault="006E0AF5" w:rsidP="0086153D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6153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</w:rPr>
                        <w:t>日野市ボランティア</w:t>
                      </w:r>
                      <w:r w:rsidRPr="0086153D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0"/>
                          <w:szCs w:val="20"/>
                        </w:rPr>
                        <w:t>・センタ</w:t>
                      </w:r>
                      <w:r w:rsidRPr="0086153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</w:rPr>
                        <w:t>ー</w:t>
                      </w:r>
                    </w:p>
                    <w:p w:rsidR="006E0AF5" w:rsidRDefault="006E0AF5" w:rsidP="0086153D">
                      <w:pPr>
                        <w:jc w:val="right"/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</w:rPr>
                        <w:t>八王子市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0"/>
                          <w:szCs w:val="20"/>
                        </w:rPr>
                        <w:t>ボランティアセンター</w:t>
                      </w:r>
                    </w:p>
                    <w:p w:rsidR="006E0AF5" w:rsidRPr="0086153D" w:rsidRDefault="006E0AF5" w:rsidP="0086153D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</w:rPr>
                        <w:t>＜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0"/>
                          <w:szCs w:val="20"/>
                        </w:rPr>
                        <w:t>後援＞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0"/>
                          <w:szCs w:val="20"/>
                        </w:rPr>
                        <w:t>日野市</w:t>
                      </w:r>
                    </w:p>
                  </w:txbxContent>
                </v:textbox>
              </v:shape>
            </w:pict>
          </mc:Fallback>
        </mc:AlternateContent>
      </w:r>
    </w:p>
    <w:p w:rsidR="00A6708A" w:rsidRPr="00A6708A" w:rsidRDefault="00A6708A" w:rsidP="00A6708A"/>
    <w:p w:rsidR="00A6708A" w:rsidRPr="00A6708A" w:rsidRDefault="00A6708A" w:rsidP="00A6708A"/>
    <w:p w:rsidR="00A6708A" w:rsidRPr="00A6708A" w:rsidRDefault="00A6708A" w:rsidP="00A6708A"/>
    <w:p w:rsidR="00A6708A" w:rsidRPr="00A6708A" w:rsidRDefault="00A6708A" w:rsidP="00A6708A"/>
    <w:p w:rsidR="00A6708A" w:rsidRPr="00A6708A" w:rsidRDefault="00A6708A" w:rsidP="00A6708A"/>
    <w:p w:rsidR="00A6708A" w:rsidRPr="00A6708A" w:rsidRDefault="00A6708A" w:rsidP="00A6708A"/>
    <w:p w:rsidR="00A6708A" w:rsidRPr="00A6708A" w:rsidRDefault="00A6708A" w:rsidP="00A6708A"/>
    <w:p w:rsidR="00A6708A" w:rsidRPr="00A6708A" w:rsidRDefault="00A6708A" w:rsidP="00A6708A"/>
    <w:p w:rsidR="00A6708A" w:rsidRPr="00A6708A" w:rsidRDefault="00A6708A" w:rsidP="00A6708A"/>
    <w:p w:rsidR="00A6708A" w:rsidRPr="00A6708A" w:rsidRDefault="00A6708A" w:rsidP="001D4117">
      <w:pPr>
        <w:jc w:val="right"/>
      </w:pPr>
    </w:p>
    <w:p w:rsidR="00A6708A" w:rsidRPr="00A6708A" w:rsidRDefault="00A6708A" w:rsidP="00A6708A"/>
    <w:p w:rsidR="00A6708A" w:rsidRPr="00A6708A" w:rsidRDefault="006E0AF5" w:rsidP="00A6708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194310</wp:posOffset>
                </wp:positionH>
                <wp:positionV relativeFrom="paragraph">
                  <wp:posOffset>134337</wp:posOffset>
                </wp:positionV>
                <wp:extent cx="7366000" cy="20859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0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0AF5" w:rsidRPr="00AB1E2C" w:rsidRDefault="006E0AF5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6"/>
                                <w:szCs w:val="36"/>
                                <w14:textFill>
                                  <w14:noFill/>
                                </w14:textFill>
                              </w:rPr>
                            </w:pPr>
                            <w:r w:rsidRPr="00B350F2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>〇活動パネル展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>＆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  <w:t>活動発表会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AB1E2C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36"/>
                              </w:rPr>
                              <w:t>「私たちが</w:t>
                            </w:r>
                            <w:r w:rsidRPr="00AB1E2C"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  <w:szCs w:val="36"/>
                              </w:rPr>
                              <w:t>見</w:t>
                            </w:r>
                            <w:r w:rsidRPr="00AB1E2C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36"/>
                              </w:rPr>
                              <w:t>た現場</w:t>
                            </w:r>
                            <w:r w:rsidRPr="00AB1E2C"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  <w:szCs w:val="36"/>
                              </w:rPr>
                              <w:t>と</w:t>
                            </w:r>
                            <w:r w:rsidRPr="00AB1E2C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36"/>
                              </w:rPr>
                              <w:t>、感じた</w:t>
                            </w:r>
                            <w:r w:rsidRPr="00AB1E2C"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  <w:szCs w:val="36"/>
                              </w:rPr>
                              <w:t>こと</w:t>
                            </w:r>
                            <w:r w:rsidRPr="00AB1E2C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36"/>
                              </w:rPr>
                              <w:t>」</w:t>
                            </w:r>
                          </w:p>
                          <w:p w:rsidR="006E0AF5" w:rsidRDefault="006E0AF5">
                            <w:pPr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6E0AF5" w:rsidRDefault="006E0AF5">
                            <w:pPr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</w:pPr>
                          </w:p>
                          <w:p w:rsidR="006E0AF5" w:rsidRDefault="006E0AF5">
                            <w:pPr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</w:pPr>
                          </w:p>
                          <w:p w:rsidR="006E0AF5" w:rsidRDefault="006E0AF5">
                            <w:pPr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</w:pPr>
                          </w:p>
                          <w:p w:rsidR="006E0AF5" w:rsidRDefault="006E0AF5">
                            <w:pPr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</w:pPr>
                          </w:p>
                          <w:p w:rsidR="006E0AF5" w:rsidRPr="00CC7783" w:rsidRDefault="006E0AF5">
                            <w:pPr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9" type="#_x0000_t202" style="position:absolute;left:0;text-align:left;margin-left:15.3pt;margin-top:10.6pt;width:580pt;height:164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" filled="f" stroked="f" strokeweight=".5pt">
                <v:textbox>
                  <w:txbxContent>
                    <w:p w:rsidR="006E0AF5" w:rsidRPr="00AB1E2C" w:rsidRDefault="006E0AF5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6"/>
                          <w:szCs w:val="36"/>
                          <w14:textFill>
                            <w14:noFill/>
                          </w14:textFill>
                        </w:rPr>
                      </w:pPr>
                      <w:r w:rsidRPr="00B350F2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>〇活動パネル展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>＆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  <w:t>活動発表会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 xml:space="preserve">　</w:t>
                      </w:r>
                      <w:r w:rsidRPr="00AB1E2C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36"/>
                        </w:rPr>
                        <w:t>「私たちが</w:t>
                      </w:r>
                      <w:r w:rsidRPr="00AB1E2C">
                        <w:rPr>
                          <w:rFonts w:ascii="HGS創英角ｺﾞｼｯｸUB" w:eastAsia="HGS創英角ｺﾞｼｯｸUB" w:hAnsi="HGS創英角ｺﾞｼｯｸUB"/>
                          <w:sz w:val="36"/>
                          <w:szCs w:val="36"/>
                        </w:rPr>
                        <w:t>見</w:t>
                      </w:r>
                      <w:r w:rsidRPr="00AB1E2C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36"/>
                        </w:rPr>
                        <w:t>た現場</w:t>
                      </w:r>
                      <w:r w:rsidRPr="00AB1E2C">
                        <w:rPr>
                          <w:rFonts w:ascii="HGS創英角ｺﾞｼｯｸUB" w:eastAsia="HGS創英角ｺﾞｼｯｸUB" w:hAnsi="HGS創英角ｺﾞｼｯｸUB"/>
                          <w:sz w:val="36"/>
                          <w:szCs w:val="36"/>
                        </w:rPr>
                        <w:t>と</w:t>
                      </w:r>
                      <w:r w:rsidRPr="00AB1E2C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36"/>
                        </w:rPr>
                        <w:t>、感じた</w:t>
                      </w:r>
                      <w:r w:rsidRPr="00AB1E2C">
                        <w:rPr>
                          <w:rFonts w:ascii="HGS創英角ｺﾞｼｯｸUB" w:eastAsia="HGS創英角ｺﾞｼｯｸUB" w:hAnsi="HGS創英角ｺﾞｼｯｸUB"/>
                          <w:sz w:val="36"/>
                          <w:szCs w:val="36"/>
                        </w:rPr>
                        <w:t>こと</w:t>
                      </w:r>
                      <w:r w:rsidRPr="00AB1E2C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36"/>
                        </w:rPr>
                        <w:t>」</w:t>
                      </w:r>
                    </w:p>
                    <w:p w:rsidR="006E0AF5" w:rsidRDefault="006E0AF5">
                      <w:pPr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 xml:space="preserve">　　　　　　　　　　　　　　　　　　　　　　　　</w:t>
                      </w:r>
                    </w:p>
                    <w:p w:rsidR="006E0AF5" w:rsidRDefault="006E0AF5">
                      <w:pPr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</w:pPr>
                    </w:p>
                    <w:p w:rsidR="006E0AF5" w:rsidRDefault="006E0AF5">
                      <w:pPr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</w:pPr>
                    </w:p>
                    <w:p w:rsidR="006E0AF5" w:rsidRDefault="006E0AF5">
                      <w:pPr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</w:pPr>
                    </w:p>
                    <w:p w:rsidR="006E0AF5" w:rsidRDefault="006E0AF5">
                      <w:pPr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</w:pPr>
                    </w:p>
                    <w:p w:rsidR="006E0AF5" w:rsidRPr="00CC7783" w:rsidRDefault="006E0AF5">
                      <w:pPr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D53C7" w:rsidRPr="00A6708A" w:rsidRDefault="00060C77" w:rsidP="00B43FD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page">
                  <wp:posOffset>203130</wp:posOffset>
                </wp:positionH>
                <wp:positionV relativeFrom="paragraph">
                  <wp:posOffset>1954671</wp:posOffset>
                </wp:positionV>
                <wp:extent cx="7778045" cy="5427134"/>
                <wp:effectExtent l="0" t="0" r="0" b="254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045" cy="5427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0AF5" w:rsidRPr="00060C77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  <w:szCs w:val="32"/>
                              </w:rPr>
                            </w:pPr>
                            <w:r w:rsidRPr="00060C7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  <w:szCs w:val="32"/>
                              </w:rPr>
                              <w:t>〇震災の教訓を生かそう！「東北応援物産展」＆「イベント」</w:t>
                            </w:r>
                          </w:p>
                          <w:p w:rsidR="006E0AF5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AF4D9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2/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17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土)・18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日)</w:t>
                            </w:r>
                            <w:r w:rsidRPr="00AF4D9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12:00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～16:00</w:t>
                            </w:r>
                          </w:p>
                          <w:p w:rsidR="006E0AF5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AF4D9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東北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応援</w:t>
                            </w:r>
                            <w:r w:rsidRPr="00AF4D9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物産展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＠　1Fイオンモール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入口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陽だまりのアトリウム</w:t>
                            </w:r>
                          </w:p>
                          <w:p w:rsidR="006E0AF5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イベント＠　3Fイオンホール</w:t>
                            </w:r>
                          </w:p>
                          <w:p w:rsidR="006E0AF5" w:rsidRPr="00297A43" w:rsidRDefault="006E0AF5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</w:pPr>
                          </w:p>
                          <w:p w:rsidR="006E0AF5" w:rsidRPr="00297A43" w:rsidRDefault="006E0AF5" w:rsidP="00297A43">
                            <w:pPr>
                              <w:spacing w:line="20" w:lineRule="atLeast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297A43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内容</w:t>
                            </w:r>
                            <w:r w:rsidRPr="00297A43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：防災ワークショップ</w:t>
                            </w:r>
                            <w:r w:rsidRPr="00297A43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(避難所用</w:t>
                            </w:r>
                            <w:r w:rsidRPr="00297A43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間仕切</w:t>
                            </w:r>
                            <w:r w:rsidRPr="00297A43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の作成体験</w:t>
                            </w:r>
                            <w:r w:rsidRPr="00297A43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・</w:t>
                            </w:r>
                          </w:p>
                          <w:p w:rsidR="006E0AF5" w:rsidRPr="00297A43" w:rsidRDefault="006E0AF5" w:rsidP="00297A43">
                            <w:pPr>
                              <w:spacing w:line="20" w:lineRule="atLeast"/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</w:pPr>
                            <w:r w:rsidRPr="00297A43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防災に</w:t>
                            </w:r>
                            <w:r w:rsidRPr="00297A43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まつわるビンゴ</w:t>
                            </w:r>
                            <w:r w:rsidRPr="00297A43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Pr="00297A43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すごろく</w:t>
                            </w:r>
                            <w:r w:rsidRPr="00297A43">
                              <w:rPr>
                                <w:rFonts w:ascii="Segoe UI Symbol" w:eastAsia="HGP創英角ｺﾞｼｯｸUB" w:hAnsi="Segoe UI Symbol"/>
                                <w:sz w:val="26"/>
                                <w:szCs w:val="26"/>
                              </w:rPr>
                              <w:t>🎲</w:t>
                            </w:r>
                            <w:r w:rsidRPr="00297A43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6E0AF5" w:rsidRPr="00AF4D9E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297A43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アロマキャンドル</w:t>
                            </w:r>
                            <w:r w:rsidRPr="00297A43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作</w:t>
                            </w:r>
                            <w:r w:rsidRPr="00297A43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り</w:t>
                            </w:r>
                            <w:r w:rsidRPr="00297A43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、</w:t>
                            </w:r>
                            <w:r w:rsidRPr="00297A43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ステージ発表</w:t>
                            </w:r>
                            <w:r w:rsidRPr="00297A43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など</w:t>
                            </w:r>
                            <w:r w:rsidRPr="00297A43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:rsidR="006E0AF5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D20101" wp14:editId="127D34D2">
                                  <wp:extent cx="1963844" cy="1516744"/>
                                  <wp:effectExtent l="0" t="0" r="0" b="7620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4974" cy="154078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592A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 xml:space="preserve"> </w:t>
                            </w:r>
                          </w:p>
                          <w:p w:rsidR="006E0AF5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  <w:p w:rsidR="006E0AF5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  <w:p w:rsidR="006E0AF5" w:rsidRDefault="006E0AF5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</w:pPr>
                          </w:p>
                          <w:p w:rsidR="006E0AF5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＜問い合わせ先＞中央大学ボランティアセンター</w:t>
                            </w:r>
                          </w:p>
                          <w:p w:rsidR="006E0AF5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TEL：０４２－６７４－３４８７</w:t>
                            </w:r>
                          </w:p>
                          <w:p w:rsidR="006E0AF5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メール：</w:t>
                            </w:r>
                            <w:r w:rsidRPr="00CD1E89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c</w:t>
                            </w:r>
                            <w:r w:rsidRPr="00CD1E89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huo_volunteer@tamajs.chuo-u.ac.jp</w:t>
                            </w:r>
                          </w:p>
                          <w:p w:rsidR="006E0AF5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  <w:p w:rsidR="006E0AF5" w:rsidRPr="00AF4D9E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0" type="#_x0000_t202" style="position:absolute;left:0;text-align:left;margin-left:16pt;margin-top:153.9pt;width:612.45pt;height:427.35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" filled="f" stroked="f" strokeweight=".5pt">
                <v:textbox>
                  <w:txbxContent>
                    <w:p w:rsidR="006E0AF5" w:rsidRPr="00060C77" w:rsidRDefault="006E0AF5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  <w:szCs w:val="32"/>
                        </w:rPr>
                      </w:pPr>
                      <w:r w:rsidRPr="00060C77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2"/>
                          <w:szCs w:val="32"/>
                        </w:rPr>
                        <w:t>〇震災の教訓を生かそう！「東北応援物産展」＆「イベント」</w:t>
                      </w:r>
                    </w:p>
                    <w:p w:rsidR="006E0AF5" w:rsidRDefault="006E0AF5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AF4D9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2/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17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土)・18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日)</w:t>
                      </w:r>
                      <w:r w:rsidRPr="00AF4D9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12:00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～16:00</w:t>
                      </w:r>
                    </w:p>
                    <w:p w:rsidR="006E0AF5" w:rsidRDefault="006E0AF5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AF4D9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東北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応援</w:t>
                      </w:r>
                      <w:r w:rsidRPr="00AF4D9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物産展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＠　1Fイオンモール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入口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陽だまりのアトリウム</w:t>
                      </w:r>
                    </w:p>
                    <w:p w:rsidR="006E0AF5" w:rsidRDefault="006E0AF5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イベント＠　3Fイオンホール</w:t>
                      </w:r>
                    </w:p>
                    <w:p w:rsidR="006E0AF5" w:rsidRPr="00297A43" w:rsidRDefault="006E0AF5">
                      <w:pP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</w:pPr>
                    </w:p>
                    <w:p w:rsidR="006E0AF5" w:rsidRPr="00297A43" w:rsidRDefault="006E0AF5" w:rsidP="00297A43">
                      <w:pPr>
                        <w:spacing w:line="20" w:lineRule="atLeast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297A43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内容</w:t>
                      </w:r>
                      <w:r w:rsidRPr="00297A43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：防災ワークショップ</w:t>
                      </w:r>
                      <w:r w:rsidRPr="00297A43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(避難所用</w:t>
                      </w:r>
                      <w:r w:rsidRPr="00297A43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間仕切</w:t>
                      </w:r>
                      <w:r w:rsidRPr="00297A43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の作成体験</w:t>
                      </w:r>
                      <w:r w:rsidRPr="00297A43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・</w:t>
                      </w:r>
                    </w:p>
                    <w:p w:rsidR="006E0AF5" w:rsidRPr="00297A43" w:rsidRDefault="006E0AF5" w:rsidP="00297A43">
                      <w:pPr>
                        <w:spacing w:line="20" w:lineRule="atLeast"/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</w:pPr>
                      <w:r w:rsidRPr="00297A43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防災に</w:t>
                      </w:r>
                      <w:r w:rsidRPr="00297A43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まつわるビンゴ</w:t>
                      </w:r>
                      <w:r w:rsidRPr="00297A43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・</w:t>
                      </w:r>
                      <w:r w:rsidRPr="00297A43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すごろく</w:t>
                      </w:r>
                      <w:r w:rsidRPr="00297A43">
                        <w:rPr>
                          <w:rFonts w:ascii="Segoe UI Symbol" w:eastAsia="HGP創英角ｺﾞｼｯｸUB" w:hAnsi="Segoe UI Symbol"/>
                          <w:sz w:val="26"/>
                          <w:szCs w:val="26"/>
                        </w:rPr>
                        <w:t>🎲</w:t>
                      </w:r>
                      <w:r w:rsidRPr="00297A43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)</w:t>
                      </w:r>
                    </w:p>
                    <w:p w:rsidR="006E0AF5" w:rsidRPr="00AF4D9E" w:rsidRDefault="006E0AF5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297A43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アロマキャンドル</w:t>
                      </w:r>
                      <w:r w:rsidRPr="00297A43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作</w:t>
                      </w:r>
                      <w:r w:rsidRPr="00297A43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り</w:t>
                      </w:r>
                      <w:r w:rsidRPr="00297A43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、</w:t>
                      </w:r>
                      <w:r w:rsidRPr="00297A43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ステージ発表</w:t>
                      </w:r>
                      <w:r w:rsidRPr="00297A43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など</w:t>
                      </w:r>
                      <w:r w:rsidRPr="00297A43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…</w:t>
                      </w:r>
                    </w:p>
                    <w:p w:rsidR="006E0AF5" w:rsidRDefault="006E0AF5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D20101" wp14:editId="127D34D2">
                            <wp:extent cx="1963844" cy="1516744"/>
                            <wp:effectExtent l="0" t="0" r="0" b="7620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4974" cy="1540787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592A">
                        <w:rPr>
                          <w:rFonts w:ascii="HGP創英角ｺﾞｼｯｸUB" w:eastAsia="HGP創英角ｺﾞｼｯｸUB" w:hAnsi="HGP創英角ｺﾞｼｯｸUB"/>
                        </w:rPr>
                        <w:t xml:space="preserve"> </w:t>
                      </w:r>
                    </w:p>
                    <w:p w:rsidR="006E0AF5" w:rsidRDefault="006E0AF5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  <w:p w:rsidR="006E0AF5" w:rsidRDefault="006E0AF5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  <w:p w:rsidR="006E0AF5" w:rsidRDefault="006E0AF5">
                      <w:pPr>
                        <w:rPr>
                          <w:rFonts w:ascii="HGP創英角ｺﾞｼｯｸUB" w:eastAsia="HGP創英角ｺﾞｼｯｸUB" w:hAnsi="HGP創英角ｺﾞｼｯｸUB" w:hint="eastAsia"/>
                        </w:rPr>
                      </w:pPr>
                    </w:p>
                    <w:p w:rsidR="006E0AF5" w:rsidRDefault="006E0AF5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＜問い合わせ先＞中央大学ボランティアセンター</w:t>
                      </w:r>
                    </w:p>
                    <w:p w:rsidR="006E0AF5" w:rsidRDefault="006E0AF5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TEL：０４２－６７４－３４８７</w:t>
                      </w:r>
                    </w:p>
                    <w:p w:rsidR="006E0AF5" w:rsidRDefault="006E0AF5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メール：</w:t>
                      </w:r>
                      <w:r w:rsidRPr="00CD1E89">
                        <w:rPr>
                          <w:rFonts w:ascii="HGP創英角ｺﾞｼｯｸUB" w:eastAsia="HGP創英角ｺﾞｼｯｸUB" w:hAnsi="HGP創英角ｺﾞｼｯｸUB" w:hint="eastAsia"/>
                        </w:rPr>
                        <w:t>c</w:t>
                      </w:r>
                      <w:r w:rsidRPr="00CD1E89">
                        <w:rPr>
                          <w:rFonts w:ascii="HGP創英角ｺﾞｼｯｸUB" w:eastAsia="HGP創英角ｺﾞｼｯｸUB" w:hAnsi="HGP創英角ｺﾞｼｯｸUB"/>
                        </w:rPr>
                        <w:t>huo_volunteer@tamajs.chuo-u.ac.jp</w:t>
                      </w:r>
                    </w:p>
                    <w:p w:rsidR="006E0AF5" w:rsidRDefault="006E0AF5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  <w:p w:rsidR="006E0AF5" w:rsidRPr="00AF4D9E" w:rsidRDefault="006E0AF5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279" behindDoc="1" locked="0" layoutInCell="1" allowOverlap="1">
            <wp:simplePos x="0" y="0"/>
            <wp:positionH relativeFrom="margin">
              <wp:posOffset>4317648</wp:posOffset>
            </wp:positionH>
            <wp:positionV relativeFrom="paragraph">
              <wp:posOffset>3501814</wp:posOffset>
            </wp:positionV>
            <wp:extent cx="2675466" cy="3808585"/>
            <wp:effectExtent l="0" t="0" r="0" b="190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gi01a201311181300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466" cy="3808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3318792</wp:posOffset>
                </wp:positionH>
                <wp:positionV relativeFrom="paragraph">
                  <wp:posOffset>5782522</wp:posOffset>
                </wp:positionV>
                <wp:extent cx="4006286" cy="1184839"/>
                <wp:effectExtent l="0" t="0" r="13335" b="15875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286" cy="1184839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0AF5" w:rsidRPr="000D5D1B" w:rsidRDefault="006E0AF5" w:rsidP="000D5D1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0D5D1B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大人も子供も</w:t>
                            </w:r>
                            <w:r w:rsidRPr="000D5D1B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>楽しめるイベントです</w:t>
                            </w:r>
                            <w:r w:rsidRPr="000D5D1B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:rsidR="006E0AF5" w:rsidRPr="000D5D1B" w:rsidRDefault="006E0AF5" w:rsidP="000D5D1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0D5D1B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お気軽に</w:t>
                            </w:r>
                            <w:r w:rsidRPr="000D5D1B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>ご参加ください♪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9" o:spid="_x0000_s1031" style="position:absolute;left:0;text-align:left;margin-left:261.3pt;margin-top:455.3pt;width:315.45pt;height:93.3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" fillcolor="#00b050" strokecolor="#375623 [1609]" strokeweight="1pt">
                <v:stroke joinstyle="miter"/>
                <v:textbox>
                  <w:txbxContent>
                    <w:p w:rsidR="006E0AF5" w:rsidRPr="000D5D1B" w:rsidRDefault="006E0AF5" w:rsidP="000D5D1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0D5D1B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大人も子供も</w:t>
                      </w:r>
                      <w:r w:rsidRPr="000D5D1B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>楽しめるイベントです</w:t>
                      </w:r>
                      <w:r w:rsidRPr="000D5D1B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!</w:t>
                      </w:r>
                    </w:p>
                    <w:p w:rsidR="006E0AF5" w:rsidRPr="000D5D1B" w:rsidRDefault="006E0AF5" w:rsidP="000D5D1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0D5D1B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お気軽に</w:t>
                      </w:r>
                      <w:r w:rsidRPr="000D5D1B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>ご参加ください♪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2247618</wp:posOffset>
                </wp:positionV>
                <wp:extent cx="3409244" cy="22542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244" cy="225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0AF5" w:rsidRDefault="006E0AF5">
                            <w:r w:rsidRPr="00297A43">
                              <w:drawing>
                                <wp:inline distT="0" distB="0" distL="0" distR="0">
                                  <wp:extent cx="2664036" cy="1974444"/>
                                  <wp:effectExtent l="0" t="0" r="3175" b="6985"/>
                                  <wp:docPr id="49" name="図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9539" cy="1978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2" type="#_x0000_t202" style="position:absolute;left:0;text-align:left;margin-left:318.6pt;margin-top:177pt;width:268.45pt;height:17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" filled="f" stroked="f" strokeweight=".5pt">
                <v:textbox>
                  <w:txbxContent>
                    <w:p w:rsidR="006E0AF5" w:rsidRDefault="006E0AF5">
                      <w:r w:rsidRPr="00297A43">
                        <w:drawing>
                          <wp:inline distT="0" distB="0" distL="0" distR="0">
                            <wp:extent cx="2664036" cy="1974444"/>
                            <wp:effectExtent l="0" t="0" r="3175" b="6985"/>
                            <wp:docPr id="49" name="図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9539" cy="1978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5093335</wp:posOffset>
                </wp:positionH>
                <wp:positionV relativeFrom="paragraph">
                  <wp:posOffset>2056201</wp:posOffset>
                </wp:positionV>
                <wp:extent cx="1943806" cy="778228"/>
                <wp:effectExtent l="19050" t="19050" r="37465" b="136525"/>
                <wp:wrapNone/>
                <wp:docPr id="14" name="吹き出し: 円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806" cy="778228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0AF5" w:rsidRPr="00B01CCA" w:rsidRDefault="006E0AF5" w:rsidP="00B02C9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B01CCA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大学の垣根を越えて協力して開催！！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4" o:spid="_x0000_s1033" type="#_x0000_t63" style="position:absolute;left:0;text-align:left;margin-left:401.05pt;margin-top:161.9pt;width:153.05pt;height:61.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" adj="6300,24300" fillcolor="red" strokecolor="red" strokeweight="1pt">
                <v:textbox>
                  <w:txbxContent>
                    <w:p w:rsidR="006E0AF5" w:rsidRPr="00B01CCA" w:rsidRDefault="006E0AF5" w:rsidP="00B02C9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B01CCA">
                        <w:rPr>
                          <w:rFonts w:ascii="HGP創英角ｺﾞｼｯｸUB" w:eastAsia="HGP創英角ｺﾞｼｯｸUB" w:hAnsi="HGP創英角ｺﾞｼｯｸUB" w:hint="eastAsia"/>
                        </w:rPr>
                        <w:t>大学の垣根を越えて協力して開催！！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92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1100525</wp:posOffset>
                </wp:positionH>
                <wp:positionV relativeFrom="paragraph">
                  <wp:posOffset>5816247</wp:posOffset>
                </wp:positionV>
                <wp:extent cx="600710" cy="275590"/>
                <wp:effectExtent l="38100" t="57150" r="27940" b="6731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35009">
                          <a:off x="0" y="0"/>
                          <a:ext cx="600710" cy="2755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0AF5" w:rsidRPr="0001211F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物産展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4" type="#_x0000_t202" style="position:absolute;left:0;text-align:left;margin-left:86.65pt;margin-top:457.95pt;width:47.3pt;height:21.7pt;rotation:-61712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" fillcolor="#92d050" strokeweight=".5pt">
                <v:textbox>
                  <w:txbxContent>
                    <w:p w:rsidR="006E0AF5" w:rsidRPr="0001211F" w:rsidRDefault="006E0AF5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物産展</w:t>
                      </w:r>
                    </w:p>
                  </w:txbxContent>
                </v:textbox>
              </v:shape>
            </w:pict>
          </mc:Fallback>
        </mc:AlternateContent>
      </w:r>
      <w:r w:rsidR="0037592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1326374</wp:posOffset>
                </wp:positionH>
                <wp:positionV relativeFrom="paragraph">
                  <wp:posOffset>5037455</wp:posOffset>
                </wp:positionV>
                <wp:extent cx="1828800" cy="12192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0AF5" w:rsidRDefault="006E0AF5">
                            <w:r w:rsidRPr="0037592A">
                              <w:drawing>
                                <wp:inline distT="0" distB="0" distL="0" distR="0">
                                  <wp:extent cx="1639570" cy="1072361"/>
                                  <wp:effectExtent l="0" t="0" r="0" b="0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570" cy="1072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5" type="#_x0000_t202" style="position:absolute;left:0;text-align:left;margin-left:104.45pt;margin-top:396.65pt;width:2in;height:9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" filled="f" stroked="f" strokeweight=".5pt">
                <v:textbox>
                  <w:txbxContent>
                    <w:p w:rsidR="006E0AF5" w:rsidRDefault="006E0AF5">
                      <w:r w:rsidRPr="0037592A">
                        <w:drawing>
                          <wp:inline distT="0" distB="0" distL="0" distR="0">
                            <wp:extent cx="1639570" cy="1072361"/>
                            <wp:effectExtent l="0" t="0" r="0" b="0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570" cy="1072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592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F69775" wp14:editId="721D3BC4">
                <wp:simplePos x="0" y="0"/>
                <wp:positionH relativeFrom="column">
                  <wp:posOffset>2861451</wp:posOffset>
                </wp:positionH>
                <wp:positionV relativeFrom="paragraph">
                  <wp:posOffset>5014666</wp:posOffset>
                </wp:positionV>
                <wp:extent cx="1722755" cy="298450"/>
                <wp:effectExtent l="38100" t="133350" r="29845" b="1206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4738">
                          <a:off x="0" y="0"/>
                          <a:ext cx="1722755" cy="298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0AF5" w:rsidRPr="0001211F" w:rsidRDefault="006E0AF5" w:rsidP="00231AFE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私たち大学生が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待ってます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775" id="テキスト ボックス 32" o:spid="_x0000_s1036" type="#_x0000_t202" style="position:absolute;left:0;text-align:left;margin-left:225.3pt;margin-top:394.85pt;width:135.65pt;height:23.5pt;rotation:-475422fd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" fillcolor="#92d050" strokeweight=".5pt">
                <v:textbox>
                  <w:txbxContent>
                    <w:p w:rsidR="006E0AF5" w:rsidRPr="0001211F" w:rsidRDefault="006E0AF5" w:rsidP="00231AFE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私たち大学生が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待ってます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97A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537352</wp:posOffset>
                </wp:positionH>
                <wp:positionV relativeFrom="paragraph">
                  <wp:posOffset>4937267</wp:posOffset>
                </wp:positionV>
                <wp:extent cx="1258602" cy="298450"/>
                <wp:effectExtent l="38100" t="95250" r="36830" b="10160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4738">
                          <a:off x="0" y="0"/>
                          <a:ext cx="1258602" cy="298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0AF5" w:rsidRPr="0001211F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防災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ワークショップ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6" o:spid="_x0000_s1037" type="#_x0000_t202" style="position:absolute;left:0;text-align:left;margin-left:42.3pt;margin-top:388.75pt;width:99.1pt;height:23.5pt;rotation:-475422fd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" fillcolor="#92d050" strokeweight=".5pt">
                <v:textbox>
                  <w:txbxContent>
                    <w:p w:rsidR="006E0AF5" w:rsidRPr="0001211F" w:rsidRDefault="006E0AF5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防災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ワークショップ</w:t>
                      </w:r>
                    </w:p>
                  </w:txbxContent>
                </v:textbox>
              </v:shape>
            </w:pict>
          </mc:Fallback>
        </mc:AlternateContent>
      </w:r>
      <w:r w:rsidR="00297A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2556934</wp:posOffset>
                </wp:positionH>
                <wp:positionV relativeFrom="paragraph">
                  <wp:posOffset>3536244</wp:posOffset>
                </wp:positionV>
                <wp:extent cx="1839736" cy="198684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736" cy="1986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0AF5" w:rsidRDefault="006E0A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F8806F" wp14:editId="506414E4">
                                  <wp:extent cx="1478845" cy="1843470"/>
                                  <wp:effectExtent l="0" t="0" r="7620" b="4445"/>
                                  <wp:docPr id="43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7915" cy="19046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8" type="#_x0000_t202" style="position:absolute;left:0;text-align:left;margin-left:201.35pt;margin-top:278.45pt;width:144.85pt;height:15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" filled="f" stroked="f" strokeweight=".5pt">
                <v:textbox>
                  <w:txbxContent>
                    <w:p w:rsidR="006E0AF5" w:rsidRDefault="006E0AF5">
                      <w:r>
                        <w:rPr>
                          <w:noProof/>
                        </w:rPr>
                        <w:drawing>
                          <wp:inline distT="0" distB="0" distL="0" distR="0" wp14:anchorId="58F8806F" wp14:editId="506414E4">
                            <wp:extent cx="1478845" cy="1843470"/>
                            <wp:effectExtent l="0" t="0" r="7620" b="4445"/>
                            <wp:docPr id="43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7915" cy="190463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6DD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4524374</wp:posOffset>
                </wp:positionH>
                <wp:positionV relativeFrom="paragraph">
                  <wp:posOffset>314324</wp:posOffset>
                </wp:positionV>
                <wp:extent cx="2409825" cy="176212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0AF5" w:rsidRDefault="006E0A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681BD" wp14:editId="07ABEF5A">
                                  <wp:extent cx="2000250" cy="1500189"/>
                                  <wp:effectExtent l="0" t="0" r="0" b="508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140" cy="1506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9" type="#_x0000_t202" style="position:absolute;left:0;text-align:left;margin-left:356.25pt;margin-top:24.75pt;width:189.75pt;height:13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" filled="f" stroked="f" strokeweight=".5pt">
                <v:textbox>
                  <w:txbxContent>
                    <w:p w:rsidR="006E0AF5" w:rsidRDefault="006E0AF5">
                      <w:r>
                        <w:rPr>
                          <w:noProof/>
                        </w:rPr>
                        <w:drawing>
                          <wp:inline distT="0" distB="0" distL="0" distR="0" wp14:anchorId="0F0681BD" wp14:editId="07ABEF5A">
                            <wp:extent cx="2000250" cy="1500189"/>
                            <wp:effectExtent l="0" t="0" r="0" b="508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140" cy="15068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105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352425</wp:posOffset>
                </wp:positionV>
                <wp:extent cx="2076450" cy="15303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53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0AF5" w:rsidRPr="00B01CCA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B01CCA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活動発表会</w:t>
                            </w:r>
                          </w:p>
                          <w:p w:rsidR="006E0AF5" w:rsidRPr="006B0254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2</w:t>
                            </w:r>
                            <w:r w:rsidRPr="006B0254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/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17</w:t>
                            </w:r>
                            <w:r w:rsidRPr="006B0254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(</w:t>
                            </w:r>
                            <w:r w:rsidRPr="006B0254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土</w:t>
                            </w:r>
                            <w:r w:rsidRPr="006B0254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)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1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4</w:t>
                            </w:r>
                            <w:r w:rsidRPr="006B0254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：0</w:t>
                            </w:r>
                            <w:r w:rsidRPr="006B0254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0</w:t>
                            </w:r>
                            <w:r w:rsidRPr="006B0254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～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1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5</w:t>
                            </w:r>
                            <w:r w:rsidRPr="006B0254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：00</w:t>
                            </w:r>
                          </w:p>
                          <w:p w:rsidR="006E0AF5" w:rsidRPr="006B0254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6B0254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2/18(</w:t>
                            </w:r>
                            <w:r w:rsidRPr="006B0254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日)1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4</w:t>
                            </w:r>
                            <w:r w:rsidRPr="006B0254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：00～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1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5</w:t>
                            </w:r>
                            <w:r w:rsidRPr="006B0254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：00</w:t>
                            </w:r>
                          </w:p>
                          <w:p w:rsidR="006E0AF5" w:rsidRPr="006B0254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6B0254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場所</w:t>
                            </w:r>
                            <w:r w:rsidRPr="006B0254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：3Fイオンホール</w:t>
                            </w:r>
                          </w:p>
                          <w:p w:rsidR="006E0AF5" w:rsidRPr="00CF3215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 w:rsidRPr="00CF3215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大学生</w:t>
                            </w:r>
                            <w:r w:rsidRPr="00CF3215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  <w:t>、中学生が２０１７年</w:t>
                            </w:r>
                            <w:r w:rsidRPr="00CF3215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に</w:t>
                            </w:r>
                          </w:p>
                          <w:p w:rsidR="006E0AF5" w:rsidRPr="00CF3215" w:rsidRDefault="006E0AF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 w:rsidRPr="00CF3215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行った</w:t>
                            </w:r>
                            <w:r w:rsidRPr="00CF3215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  <w:t>活動を</w:t>
                            </w:r>
                            <w:r w:rsidRPr="00CF3215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報告します</w:t>
                            </w:r>
                            <w:r w:rsidRPr="00CF3215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40" type="#_x0000_t202" style="position:absolute;left:0;text-align:left;margin-left:175.5pt;margin-top:27.75pt;width:163.5pt;height:12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" filled="f" stroked="f" strokeweight=".5pt">
                <v:textbox>
                  <w:txbxContent>
                    <w:p w:rsidR="006E0AF5" w:rsidRPr="00B01CCA" w:rsidRDefault="006E0AF5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・</w:t>
                      </w:r>
                      <w:r w:rsidRPr="00B01CCA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活動発表会</w:t>
                      </w:r>
                    </w:p>
                    <w:p w:rsidR="006E0AF5" w:rsidRPr="006B0254" w:rsidRDefault="006E0AF5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2</w:t>
                      </w:r>
                      <w:r w:rsidRPr="006B0254">
                        <w:rPr>
                          <w:rFonts w:ascii="HGP創英角ｺﾞｼｯｸUB" w:eastAsia="HGP創英角ｺﾞｼｯｸUB" w:hAnsi="HGP創英角ｺﾞｼｯｸUB" w:hint="eastAsia"/>
                        </w:rPr>
                        <w:t>/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17</w:t>
                      </w:r>
                      <w:r w:rsidRPr="006B0254">
                        <w:rPr>
                          <w:rFonts w:ascii="HGP創英角ｺﾞｼｯｸUB" w:eastAsia="HGP創英角ｺﾞｼｯｸUB" w:hAnsi="HGP創英角ｺﾞｼｯｸUB" w:hint="eastAsia"/>
                        </w:rPr>
                        <w:t>(</w:t>
                      </w:r>
                      <w:r w:rsidRPr="006B0254">
                        <w:rPr>
                          <w:rFonts w:ascii="HGP創英角ｺﾞｼｯｸUB" w:eastAsia="HGP創英角ｺﾞｼｯｸUB" w:hAnsi="HGP創英角ｺﾞｼｯｸUB"/>
                        </w:rPr>
                        <w:t>土</w:t>
                      </w:r>
                      <w:r w:rsidRPr="006B0254">
                        <w:rPr>
                          <w:rFonts w:ascii="HGP創英角ｺﾞｼｯｸUB" w:eastAsia="HGP創英角ｺﾞｼｯｸUB" w:hAnsi="HGP創英角ｺﾞｼｯｸUB" w:hint="eastAsia"/>
                        </w:rPr>
                        <w:t>)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1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4</w:t>
                      </w:r>
                      <w:r w:rsidRPr="006B0254">
                        <w:rPr>
                          <w:rFonts w:ascii="HGP創英角ｺﾞｼｯｸUB" w:eastAsia="HGP創英角ｺﾞｼｯｸUB" w:hAnsi="HGP創英角ｺﾞｼｯｸUB"/>
                        </w:rPr>
                        <w:t>：0</w:t>
                      </w:r>
                      <w:r w:rsidRPr="006B0254">
                        <w:rPr>
                          <w:rFonts w:ascii="HGP創英角ｺﾞｼｯｸUB" w:eastAsia="HGP創英角ｺﾞｼｯｸUB" w:hAnsi="HGP創英角ｺﾞｼｯｸUB" w:hint="eastAsia"/>
                        </w:rPr>
                        <w:t>0</w:t>
                      </w:r>
                      <w:r w:rsidRPr="006B0254">
                        <w:rPr>
                          <w:rFonts w:ascii="HGP創英角ｺﾞｼｯｸUB" w:eastAsia="HGP創英角ｺﾞｼｯｸUB" w:hAnsi="HGP創英角ｺﾞｼｯｸUB"/>
                        </w:rPr>
                        <w:t>～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1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5</w:t>
                      </w:r>
                      <w:r w:rsidRPr="006B0254">
                        <w:rPr>
                          <w:rFonts w:ascii="HGP創英角ｺﾞｼｯｸUB" w:eastAsia="HGP創英角ｺﾞｼｯｸUB" w:hAnsi="HGP創英角ｺﾞｼｯｸUB"/>
                        </w:rPr>
                        <w:t>：00</w:t>
                      </w:r>
                    </w:p>
                    <w:p w:rsidR="006E0AF5" w:rsidRPr="006B0254" w:rsidRDefault="006E0AF5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6B0254">
                        <w:rPr>
                          <w:rFonts w:ascii="HGP創英角ｺﾞｼｯｸUB" w:eastAsia="HGP創英角ｺﾞｼｯｸUB" w:hAnsi="HGP創英角ｺﾞｼｯｸUB" w:hint="eastAsia"/>
                        </w:rPr>
                        <w:t>2/18(</w:t>
                      </w:r>
                      <w:r w:rsidRPr="006B0254">
                        <w:rPr>
                          <w:rFonts w:ascii="HGP創英角ｺﾞｼｯｸUB" w:eastAsia="HGP創英角ｺﾞｼｯｸUB" w:hAnsi="HGP創英角ｺﾞｼｯｸUB"/>
                        </w:rPr>
                        <w:t>日)1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4</w:t>
                      </w:r>
                      <w:r w:rsidRPr="006B0254">
                        <w:rPr>
                          <w:rFonts w:ascii="HGP創英角ｺﾞｼｯｸUB" w:eastAsia="HGP創英角ｺﾞｼｯｸUB" w:hAnsi="HGP創英角ｺﾞｼｯｸUB"/>
                        </w:rPr>
                        <w:t>：00～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1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5</w:t>
                      </w:r>
                      <w:r w:rsidRPr="006B0254">
                        <w:rPr>
                          <w:rFonts w:ascii="HGP創英角ｺﾞｼｯｸUB" w:eastAsia="HGP創英角ｺﾞｼｯｸUB" w:hAnsi="HGP創英角ｺﾞｼｯｸUB"/>
                        </w:rPr>
                        <w:t>：00</w:t>
                      </w:r>
                    </w:p>
                    <w:p w:rsidR="006E0AF5" w:rsidRPr="006B0254" w:rsidRDefault="006E0AF5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6B0254">
                        <w:rPr>
                          <w:rFonts w:ascii="HGP創英角ｺﾞｼｯｸUB" w:eastAsia="HGP創英角ｺﾞｼｯｸUB" w:hAnsi="HGP創英角ｺﾞｼｯｸUB" w:hint="eastAsia"/>
                        </w:rPr>
                        <w:t>場所</w:t>
                      </w:r>
                      <w:r w:rsidRPr="006B0254">
                        <w:rPr>
                          <w:rFonts w:ascii="HGP創英角ｺﾞｼｯｸUB" w:eastAsia="HGP創英角ｺﾞｼｯｸUB" w:hAnsi="HGP創英角ｺﾞｼｯｸUB"/>
                        </w:rPr>
                        <w:t>：3Fイオンホール</w:t>
                      </w:r>
                    </w:p>
                    <w:p w:rsidR="006E0AF5" w:rsidRPr="00CF3215" w:rsidRDefault="006E0AF5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 w:rsidRPr="00CF3215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大学生</w:t>
                      </w:r>
                      <w:r w:rsidRPr="00CF3215"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  <w:t>、中学生が２０１７年</w:t>
                      </w:r>
                      <w:r w:rsidRPr="00CF3215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に</w:t>
                      </w:r>
                    </w:p>
                    <w:p w:rsidR="006E0AF5" w:rsidRPr="00CF3215" w:rsidRDefault="006E0AF5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 w:rsidRPr="00CF3215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行った</w:t>
                      </w:r>
                      <w:r w:rsidRPr="00CF3215"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  <w:t>活動を</w:t>
                      </w:r>
                      <w:r w:rsidRPr="00CF3215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報告します</w:t>
                      </w:r>
                      <w:r w:rsidRPr="00CF3215"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C331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323850</wp:posOffset>
                </wp:positionV>
                <wp:extent cx="2832100" cy="1746250"/>
                <wp:effectExtent l="0" t="0" r="0" b="63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174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:rsidR="006E0AF5" w:rsidRDefault="006E0AF5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活動パネル展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 xml:space="preserve"> 常設展示</w:t>
                            </w:r>
                          </w:p>
                          <w:p w:rsidR="006E0AF5" w:rsidRPr="00A30C78" w:rsidRDefault="006E0AF5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A30C78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14</w:t>
                            </w:r>
                            <w:r w:rsidRPr="00A30C78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(水)～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18</w:t>
                            </w:r>
                            <w:r w:rsidRPr="00A30C78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(日)</w:t>
                            </w:r>
                          </w:p>
                          <w:p w:rsidR="006E0AF5" w:rsidRDefault="006E0AF5" w:rsidP="00A30C7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 w:rsidRPr="00A30C78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場所：3</w:t>
                            </w:r>
                            <w:r w:rsidRPr="00A30C78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Ｆ</w:t>
                            </w:r>
                            <w:r w:rsidRPr="00A30C78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プティマイン前</w:t>
                            </w:r>
                          </w:p>
                          <w:p w:rsidR="006E0AF5" w:rsidRPr="00A30C78" w:rsidRDefault="006E0AF5" w:rsidP="00A30C7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 xml:space="preserve">　　　(ゲームコーナー前)</w:t>
                            </w:r>
                          </w:p>
                          <w:p w:rsidR="006E0AF5" w:rsidRPr="00CF3215" w:rsidRDefault="006E0AF5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0"/>
                              </w:rPr>
                            </w:pPr>
                            <w:r w:rsidRPr="00CF3215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ボランティア活動を行う大学生たちの</w:t>
                            </w:r>
                          </w:p>
                          <w:p w:rsidR="006E0AF5" w:rsidRPr="00CF3215" w:rsidRDefault="006E0AF5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0"/>
                              </w:rPr>
                            </w:pPr>
                            <w:r w:rsidRPr="00CF3215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活動について展示でご紹介します。</w:t>
                            </w:r>
                          </w:p>
                          <w:p w:rsidR="006E0AF5" w:rsidRDefault="006E0AF5">
                            <w:pPr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</w:p>
                          <w:p w:rsidR="006E0AF5" w:rsidRPr="00563AF1" w:rsidRDefault="006E0AF5">
                            <w:pPr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皆様に活動内容について詳しくお話します。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41" type="#_x0000_t202" style="position:absolute;left:0;text-align:left;margin-left:-17pt;margin-top:25.5pt;width:223pt;height:1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" filled="f" stroked="f" strokeweight=".5pt">
                <v:textbox>
                  <w:txbxContent>
                    <w:p w:rsidR="006E0AF5" w:rsidRDefault="006E0AF5">
                      <w:pPr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活動パネル展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 xml:space="preserve"> 常設展示</w:t>
                      </w:r>
                    </w:p>
                    <w:p w:rsidR="006E0AF5" w:rsidRPr="00A30C78" w:rsidRDefault="006E0AF5">
                      <w:pPr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2</w:t>
                      </w:r>
                      <w:r w:rsidRPr="00A30C78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14</w:t>
                      </w:r>
                      <w:r w:rsidRPr="00A30C78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(水)～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18</w:t>
                      </w:r>
                      <w:r w:rsidRPr="00A30C78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(日)</w:t>
                      </w:r>
                    </w:p>
                    <w:p w:rsidR="006E0AF5" w:rsidRDefault="006E0AF5" w:rsidP="00A30C78">
                      <w:pPr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 w:rsidRPr="00A30C78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場所：3</w:t>
                      </w:r>
                      <w:r w:rsidRPr="00A30C78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Ｆ</w:t>
                      </w:r>
                      <w:r w:rsidRPr="00A30C78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プティマイン前</w:t>
                      </w:r>
                    </w:p>
                    <w:p w:rsidR="006E0AF5" w:rsidRPr="00A30C78" w:rsidRDefault="006E0AF5" w:rsidP="00A30C78">
                      <w:pPr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 xml:space="preserve">　　　(ゲームコーナー前)</w:t>
                      </w:r>
                    </w:p>
                    <w:p w:rsidR="006E0AF5" w:rsidRPr="00CF3215" w:rsidRDefault="006E0AF5">
                      <w:pPr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0"/>
                        </w:rPr>
                      </w:pPr>
                      <w:r w:rsidRPr="00CF3215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ボランティア活動を行う大学生たちの</w:t>
                      </w:r>
                    </w:p>
                    <w:p w:rsidR="006E0AF5" w:rsidRPr="00CF3215" w:rsidRDefault="006E0AF5">
                      <w:pPr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0"/>
                        </w:rPr>
                      </w:pPr>
                      <w:r w:rsidRPr="00CF3215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活動について展示でご紹介します。</w:t>
                      </w:r>
                    </w:p>
                    <w:p w:rsidR="006E0AF5" w:rsidRDefault="006E0AF5">
                      <w:pPr>
                        <w:rPr>
                          <w:rFonts w:ascii="HGS創英角ｺﾞｼｯｸUB" w:eastAsia="HGS創英角ｺﾞｼｯｸUB" w:hAnsi="HGS創英角ｺﾞｼｯｸUB"/>
                        </w:rPr>
                      </w:pPr>
                    </w:p>
                    <w:p w:rsidR="006E0AF5" w:rsidRPr="00563AF1" w:rsidRDefault="006E0AF5">
                      <w:pPr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皆様に活動内容について詳しくお話します。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D53C7" w:rsidRPr="00A6708A" w:rsidSect="000B3CE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AF5" w:rsidRDefault="006E0AF5" w:rsidP="00BC2A25">
      <w:r>
        <w:separator/>
      </w:r>
    </w:p>
  </w:endnote>
  <w:endnote w:type="continuationSeparator" w:id="0">
    <w:p w:rsidR="006E0AF5" w:rsidRDefault="006E0AF5" w:rsidP="00BC2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AF5" w:rsidRDefault="006E0AF5" w:rsidP="00BC2A25">
      <w:r>
        <w:separator/>
      </w:r>
    </w:p>
  </w:footnote>
  <w:footnote w:type="continuationSeparator" w:id="0">
    <w:p w:rsidR="006E0AF5" w:rsidRDefault="006E0AF5" w:rsidP="00BC2A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26433"/>
    <w:multiLevelType w:val="hybridMultilevel"/>
    <w:tmpl w:val="B0A4251E"/>
    <w:lvl w:ilvl="0" w:tplc="667C0AFC">
      <w:start w:val="1"/>
      <w:numFmt w:val="decimalEnclosedCircle"/>
      <w:lvlText w:val="%1"/>
      <w:lvlJc w:val="left"/>
      <w:pPr>
        <w:ind w:left="928" w:hanging="360"/>
      </w:pPr>
      <w:rPr>
        <w:rFonts w:hint="default"/>
        <w:sz w:val="96"/>
        <w:szCs w:val="96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22B07E31"/>
    <w:multiLevelType w:val="hybridMultilevel"/>
    <w:tmpl w:val="D3086B9E"/>
    <w:lvl w:ilvl="0" w:tplc="A97461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793237D"/>
    <w:multiLevelType w:val="hybridMultilevel"/>
    <w:tmpl w:val="16CAC94E"/>
    <w:lvl w:ilvl="0" w:tplc="AAA2AA20">
      <w:start w:val="1"/>
      <w:numFmt w:val="decimalEnclosedCircle"/>
      <w:lvlText w:val="%1"/>
      <w:lvlJc w:val="left"/>
      <w:pPr>
        <w:ind w:left="121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9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2" w:hanging="420"/>
      </w:pPr>
    </w:lvl>
    <w:lvl w:ilvl="3" w:tplc="0409000F" w:tentative="1">
      <w:start w:val="1"/>
      <w:numFmt w:val="decimal"/>
      <w:lvlText w:val="%4."/>
      <w:lvlJc w:val="left"/>
      <w:pPr>
        <w:ind w:left="2532" w:hanging="420"/>
      </w:pPr>
    </w:lvl>
    <w:lvl w:ilvl="4" w:tplc="04090017" w:tentative="1">
      <w:start w:val="1"/>
      <w:numFmt w:val="aiueoFullWidth"/>
      <w:lvlText w:val="(%5)"/>
      <w:lvlJc w:val="left"/>
      <w:pPr>
        <w:ind w:left="29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2" w:hanging="420"/>
      </w:pPr>
    </w:lvl>
    <w:lvl w:ilvl="6" w:tplc="0409000F" w:tentative="1">
      <w:start w:val="1"/>
      <w:numFmt w:val="decimal"/>
      <w:lvlText w:val="%7."/>
      <w:lvlJc w:val="left"/>
      <w:pPr>
        <w:ind w:left="3792" w:hanging="420"/>
      </w:pPr>
    </w:lvl>
    <w:lvl w:ilvl="7" w:tplc="04090017" w:tentative="1">
      <w:start w:val="1"/>
      <w:numFmt w:val="aiueoFullWidth"/>
      <w:lvlText w:val="(%8)"/>
      <w:lvlJc w:val="left"/>
      <w:pPr>
        <w:ind w:left="421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2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CE2"/>
    <w:rsid w:val="0000508E"/>
    <w:rsid w:val="0001211F"/>
    <w:rsid w:val="00014EDE"/>
    <w:rsid w:val="000319F4"/>
    <w:rsid w:val="0005757C"/>
    <w:rsid w:val="00060C77"/>
    <w:rsid w:val="000B3CE2"/>
    <w:rsid w:val="000D5D1B"/>
    <w:rsid w:val="000F31D3"/>
    <w:rsid w:val="00102AB6"/>
    <w:rsid w:val="0011659F"/>
    <w:rsid w:val="00164230"/>
    <w:rsid w:val="001D4117"/>
    <w:rsid w:val="00202875"/>
    <w:rsid w:val="00203442"/>
    <w:rsid w:val="00210240"/>
    <w:rsid w:val="00222DFA"/>
    <w:rsid w:val="00231AFE"/>
    <w:rsid w:val="00297A43"/>
    <w:rsid w:val="002C67BD"/>
    <w:rsid w:val="002D53F0"/>
    <w:rsid w:val="002F6DC9"/>
    <w:rsid w:val="00310AB6"/>
    <w:rsid w:val="0037592A"/>
    <w:rsid w:val="00377935"/>
    <w:rsid w:val="003E710B"/>
    <w:rsid w:val="003F26FB"/>
    <w:rsid w:val="0041701B"/>
    <w:rsid w:val="004264B7"/>
    <w:rsid w:val="0042711D"/>
    <w:rsid w:val="0049675F"/>
    <w:rsid w:val="004A5ED3"/>
    <w:rsid w:val="004B585B"/>
    <w:rsid w:val="004E7D20"/>
    <w:rsid w:val="00506138"/>
    <w:rsid w:val="00513ED1"/>
    <w:rsid w:val="00546DD4"/>
    <w:rsid w:val="00563AF1"/>
    <w:rsid w:val="005B3E7F"/>
    <w:rsid w:val="005E2DCE"/>
    <w:rsid w:val="00647A33"/>
    <w:rsid w:val="006B0254"/>
    <w:rsid w:val="006B21FB"/>
    <w:rsid w:val="006C1CA2"/>
    <w:rsid w:val="006D5971"/>
    <w:rsid w:val="006E0AF5"/>
    <w:rsid w:val="006F0FC1"/>
    <w:rsid w:val="006F2537"/>
    <w:rsid w:val="007B6B98"/>
    <w:rsid w:val="007B732F"/>
    <w:rsid w:val="007C604D"/>
    <w:rsid w:val="007F688C"/>
    <w:rsid w:val="00817B3B"/>
    <w:rsid w:val="00830F7D"/>
    <w:rsid w:val="008517AF"/>
    <w:rsid w:val="008535C8"/>
    <w:rsid w:val="0086153D"/>
    <w:rsid w:val="008C2CC8"/>
    <w:rsid w:val="009340B5"/>
    <w:rsid w:val="00942556"/>
    <w:rsid w:val="00970A8B"/>
    <w:rsid w:val="009C3312"/>
    <w:rsid w:val="009D53C7"/>
    <w:rsid w:val="00A07A47"/>
    <w:rsid w:val="00A30C78"/>
    <w:rsid w:val="00A31AA7"/>
    <w:rsid w:val="00A42B63"/>
    <w:rsid w:val="00A4456E"/>
    <w:rsid w:val="00A6708A"/>
    <w:rsid w:val="00A77D98"/>
    <w:rsid w:val="00A90FE8"/>
    <w:rsid w:val="00AB1E2C"/>
    <w:rsid w:val="00AD60AA"/>
    <w:rsid w:val="00AF4D9E"/>
    <w:rsid w:val="00B01CCA"/>
    <w:rsid w:val="00B02C93"/>
    <w:rsid w:val="00B350F2"/>
    <w:rsid w:val="00B43FD4"/>
    <w:rsid w:val="00B46C92"/>
    <w:rsid w:val="00BC2A25"/>
    <w:rsid w:val="00C4349D"/>
    <w:rsid w:val="00C51519"/>
    <w:rsid w:val="00C74EDA"/>
    <w:rsid w:val="00CC7783"/>
    <w:rsid w:val="00CD1E89"/>
    <w:rsid w:val="00CF3215"/>
    <w:rsid w:val="00D16806"/>
    <w:rsid w:val="00D27E62"/>
    <w:rsid w:val="00D4404F"/>
    <w:rsid w:val="00D5151B"/>
    <w:rsid w:val="00D8006A"/>
    <w:rsid w:val="00DB0821"/>
    <w:rsid w:val="00DB6293"/>
    <w:rsid w:val="00DC4897"/>
    <w:rsid w:val="00DD313A"/>
    <w:rsid w:val="00DD4B14"/>
    <w:rsid w:val="00EE575E"/>
    <w:rsid w:val="00F2352F"/>
    <w:rsid w:val="00F4126F"/>
    <w:rsid w:val="00F6105C"/>
    <w:rsid w:val="00F67345"/>
    <w:rsid w:val="00F73735"/>
    <w:rsid w:val="00FA2A57"/>
    <w:rsid w:val="00FB4EA0"/>
    <w:rsid w:val="00FD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14071B9D"/>
  <w15:chartTrackingRefBased/>
  <w15:docId w15:val="{B75854CC-76D7-4FE6-91AC-F7F53AFB9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3FD4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7C60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C604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F6105C"/>
  </w:style>
  <w:style w:type="character" w:customStyle="1" w:styleId="a7">
    <w:name w:val="日付 (文字)"/>
    <w:basedOn w:val="a0"/>
    <w:link w:val="a6"/>
    <w:uiPriority w:val="99"/>
    <w:semiHidden/>
    <w:rsid w:val="00F6105C"/>
  </w:style>
  <w:style w:type="character" w:styleId="a8">
    <w:name w:val="Hyperlink"/>
    <w:basedOn w:val="a0"/>
    <w:uiPriority w:val="99"/>
    <w:unhideWhenUsed/>
    <w:rsid w:val="00DB6293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BC2A2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C2A25"/>
  </w:style>
  <w:style w:type="paragraph" w:styleId="ab">
    <w:name w:val="footer"/>
    <w:basedOn w:val="a"/>
    <w:link w:val="ac"/>
    <w:uiPriority w:val="99"/>
    <w:unhideWhenUsed/>
    <w:rsid w:val="00BC2A2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C2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F5E46-67D8-48F4-BAF3-308F74DD5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145DC24.dotm</Template>
  <TotalTime>649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恩田祐希</dc:creator>
  <cp:keywords/>
  <dc:description/>
  <cp:lastModifiedBy>中央大学</cp:lastModifiedBy>
  <cp:revision>61</cp:revision>
  <cp:lastPrinted>2018-01-17T04:28:00Z</cp:lastPrinted>
  <dcterms:created xsi:type="dcterms:W3CDTF">2018-01-14T13:43:00Z</dcterms:created>
  <dcterms:modified xsi:type="dcterms:W3CDTF">2018-01-17T04:43:00Z</dcterms:modified>
</cp:coreProperties>
</file>